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</w:rPr>
        <w:t xml:space="preserve">       </w:t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"/>
        <w:gridCol w:w="83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/>
                <w:b/>
                <w:bCs/>
                <w:sz w:val="52"/>
                <w:szCs w:val="52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/>
                <w:b/>
                <w:bCs/>
                <w:sz w:val="52"/>
                <w:szCs w:val="52"/>
              </w:rPr>
            </w:pPr>
            <w:r>
              <w:rPr>
                <w:rFonts w:hint="eastAsia" w:ascii="宋体" w:hAnsi="宋体"/>
                <w:b/>
                <w:bCs/>
                <w:sz w:val="52"/>
                <w:szCs w:val="52"/>
              </w:rPr>
              <w:t>贵阳供电局2024年保障性住房房屋租赁（试验所2024年女性新员工单人套房）</w:t>
            </w:r>
          </w:p>
        </w:tc>
      </w:tr>
    </w:tbl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  <w:lang w:val="en-US" w:eastAsia="zh-CN"/>
        </w:rPr>
        <w:t>项目</w:t>
      </w:r>
      <w:r>
        <w:rPr>
          <w:rFonts w:hint="eastAsia" w:ascii="宋体" w:hAnsi="宋体"/>
          <w:b/>
          <w:bCs/>
          <w:sz w:val="52"/>
          <w:szCs w:val="52"/>
        </w:rPr>
        <w:t>技术规范书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Style w:val="4"/>
        <w:pageBreakBefore w:val="0"/>
        <w:widowControl w:val="0"/>
        <w:kinsoku/>
        <w:wordWrap/>
        <w:overflowPunct/>
        <w:topLinePunct w:val="0"/>
        <w:bidi w:val="0"/>
        <w:spacing w:before="0" w:after="0"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黑体" w:hAnsi="黑体" w:eastAsia="黑体"/>
          <w:b/>
          <w:bCs/>
          <w:sz w:val="48"/>
          <w:szCs w:val="48"/>
          <w:highlight w:val="none"/>
        </w:rPr>
      </w:pP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二○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二四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年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五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7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3" w:firstLineChars="200"/>
        <w:jc w:val="center"/>
        <w:textAlignment w:val="auto"/>
        <w:outlineLvl w:val="9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br w:type="page"/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"/>
        <w:gridCol w:w="76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</w:p>
        </w:tc>
        <w:tc>
          <w:tcPr>
            <w:tcW w:w="768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贵阳供电局2024年保障性住房房屋租赁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（</w:t>
            </w:r>
            <w:bookmarkStart w:id="0" w:name="_GoBack"/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试验所2024年女性新员工单人套房</w:t>
            </w:r>
            <w:bookmarkEnd w:id="0"/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规范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：因工作需要，贵阳供电局本部需向外承租一批员工保障性住房，以解决住房缺口。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：解决不同工作地点的员工过渡性住房需求。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：贵阳供电局本部员工保障性住房租赁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服务区域：以金阳生产管理中心为圆心，距离1.5公里以内，租赁可拎包入住（包括入住前的卫生打扫）的套房一套（房屋面积大于40㎡小于60㎡）。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根据采购公告要求在规定时间为甲方提供适合的房源，所在小区应符合安全性好、每间（套）配置有独立卫生间、厨房、物业管理完备、委托或托管手续齐全、产权明晰、不存在有法院抵押或强制执行情况的条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2）租赁期内的水电费（含公共水电分摊费）、住房押金、煤气费、直饮水费、有线电视费、网络使用费、室内固定电话费、卫生费等费用由承租人自行缴纳，出租方协助办理。租赁期内产生的物业管理费、中介、服务费、税费等相关费用均由出租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（3）服务方负责所租赁房屋的日常服务管理有关工作，包括房屋使用过程中有关设备设施出现非人为故障时的维修等工作。做好卫生清洁和钥匙发放等入住准备。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服务期限/工期：见公告。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>
      <w:pPr>
        <w:pStyle w:val="2"/>
        <w:ind w:firstLine="2811" w:firstLineChars="1000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11"/>
        <w:tblW w:w="8536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9"/>
        <w:gridCol w:w="1109"/>
        <w:gridCol w:w="685"/>
        <w:gridCol w:w="846"/>
        <w:gridCol w:w="862"/>
        <w:gridCol w:w="830"/>
        <w:gridCol w:w="708"/>
        <w:gridCol w:w="1063"/>
        <w:gridCol w:w="9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独立卫生间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双人床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沙发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木制衣柜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餐桌/书桌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冷暖空调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电视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冰箱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洗衣机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</w:tbl>
    <w:p>
      <w:pPr>
        <w:pStyle w:val="4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满足甲方要求的房屋使用权，并开具相应的房屋租赁发票。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六、项目验收标准:甲方现场验收合格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iconfont ! importa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3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6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8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7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8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yNTBjZWE4YWYzZjc4ZTVjYTc1MWY0ZDZmYzQzYmY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7E7201"/>
    <w:rsid w:val="01973F78"/>
    <w:rsid w:val="02B524D4"/>
    <w:rsid w:val="03CA6E2E"/>
    <w:rsid w:val="051549F6"/>
    <w:rsid w:val="056874EA"/>
    <w:rsid w:val="061222BB"/>
    <w:rsid w:val="06361B7E"/>
    <w:rsid w:val="06911F79"/>
    <w:rsid w:val="071C0C9F"/>
    <w:rsid w:val="08904CC8"/>
    <w:rsid w:val="092A3FDB"/>
    <w:rsid w:val="098B0432"/>
    <w:rsid w:val="0BA03EC3"/>
    <w:rsid w:val="0BA80E62"/>
    <w:rsid w:val="0BDC0057"/>
    <w:rsid w:val="0C107DE7"/>
    <w:rsid w:val="0C564CAE"/>
    <w:rsid w:val="0F824E23"/>
    <w:rsid w:val="108E291D"/>
    <w:rsid w:val="11493C15"/>
    <w:rsid w:val="11CB061D"/>
    <w:rsid w:val="11E15F7B"/>
    <w:rsid w:val="14CD43E0"/>
    <w:rsid w:val="14DC3F17"/>
    <w:rsid w:val="155F6B97"/>
    <w:rsid w:val="15AD6E79"/>
    <w:rsid w:val="16134367"/>
    <w:rsid w:val="165A18E1"/>
    <w:rsid w:val="188B4B5A"/>
    <w:rsid w:val="18BB3E61"/>
    <w:rsid w:val="19AD3D96"/>
    <w:rsid w:val="19CF4081"/>
    <w:rsid w:val="1A79352E"/>
    <w:rsid w:val="1AB40A7C"/>
    <w:rsid w:val="1D2F2109"/>
    <w:rsid w:val="1F680C7D"/>
    <w:rsid w:val="1F771730"/>
    <w:rsid w:val="200E037A"/>
    <w:rsid w:val="225D5D57"/>
    <w:rsid w:val="22B85B41"/>
    <w:rsid w:val="22CD4BD8"/>
    <w:rsid w:val="22EB3D38"/>
    <w:rsid w:val="24A46895"/>
    <w:rsid w:val="254B0060"/>
    <w:rsid w:val="27A21C76"/>
    <w:rsid w:val="28307C9A"/>
    <w:rsid w:val="28FA23E3"/>
    <w:rsid w:val="293A1A3C"/>
    <w:rsid w:val="2A151E03"/>
    <w:rsid w:val="2B75556B"/>
    <w:rsid w:val="2D0210C8"/>
    <w:rsid w:val="2D152598"/>
    <w:rsid w:val="2D391C0B"/>
    <w:rsid w:val="2DA404A0"/>
    <w:rsid w:val="2F1A5173"/>
    <w:rsid w:val="2F7E1D1C"/>
    <w:rsid w:val="2F8D4788"/>
    <w:rsid w:val="309E61FE"/>
    <w:rsid w:val="315D40CA"/>
    <w:rsid w:val="31CC1D35"/>
    <w:rsid w:val="326441EE"/>
    <w:rsid w:val="334E64C1"/>
    <w:rsid w:val="34692F68"/>
    <w:rsid w:val="358405FC"/>
    <w:rsid w:val="389A0351"/>
    <w:rsid w:val="390632B8"/>
    <w:rsid w:val="39263E5A"/>
    <w:rsid w:val="39F5707E"/>
    <w:rsid w:val="3AFE0B89"/>
    <w:rsid w:val="3BD12521"/>
    <w:rsid w:val="3C184D03"/>
    <w:rsid w:val="3CEB7F75"/>
    <w:rsid w:val="40E14D98"/>
    <w:rsid w:val="41374CEB"/>
    <w:rsid w:val="41F90668"/>
    <w:rsid w:val="420D3ABB"/>
    <w:rsid w:val="430345BA"/>
    <w:rsid w:val="439453E2"/>
    <w:rsid w:val="466B2BE9"/>
    <w:rsid w:val="467D7301"/>
    <w:rsid w:val="46A83618"/>
    <w:rsid w:val="48400B70"/>
    <w:rsid w:val="48601071"/>
    <w:rsid w:val="48804E48"/>
    <w:rsid w:val="48996B7E"/>
    <w:rsid w:val="48CD3FB0"/>
    <w:rsid w:val="4C4D4151"/>
    <w:rsid w:val="4CE2191D"/>
    <w:rsid w:val="4D6E5EBA"/>
    <w:rsid w:val="4DB973F3"/>
    <w:rsid w:val="4E4F1A54"/>
    <w:rsid w:val="4FD6251D"/>
    <w:rsid w:val="4FFD15C9"/>
    <w:rsid w:val="4FFF700F"/>
    <w:rsid w:val="50FC3CD2"/>
    <w:rsid w:val="516225BC"/>
    <w:rsid w:val="535A65D0"/>
    <w:rsid w:val="558D5467"/>
    <w:rsid w:val="55CC2D88"/>
    <w:rsid w:val="55F82478"/>
    <w:rsid w:val="56437DCD"/>
    <w:rsid w:val="56800A2A"/>
    <w:rsid w:val="57000C1F"/>
    <w:rsid w:val="574C6B31"/>
    <w:rsid w:val="579D5152"/>
    <w:rsid w:val="585F1609"/>
    <w:rsid w:val="58FE44E5"/>
    <w:rsid w:val="59753660"/>
    <w:rsid w:val="598C2146"/>
    <w:rsid w:val="599E47FD"/>
    <w:rsid w:val="5A9E4ED2"/>
    <w:rsid w:val="5ADF2B54"/>
    <w:rsid w:val="5B5E13AB"/>
    <w:rsid w:val="5CC20F61"/>
    <w:rsid w:val="5D457B6B"/>
    <w:rsid w:val="5DCB3ACF"/>
    <w:rsid w:val="5E1B4C3E"/>
    <w:rsid w:val="5FE53CE4"/>
    <w:rsid w:val="609D070A"/>
    <w:rsid w:val="614C5403"/>
    <w:rsid w:val="619E0D44"/>
    <w:rsid w:val="62047183"/>
    <w:rsid w:val="62FD297C"/>
    <w:rsid w:val="63630BA7"/>
    <w:rsid w:val="63F645A3"/>
    <w:rsid w:val="64307DBF"/>
    <w:rsid w:val="64BA09D0"/>
    <w:rsid w:val="65854FFD"/>
    <w:rsid w:val="66D5442C"/>
    <w:rsid w:val="66E96633"/>
    <w:rsid w:val="670016B2"/>
    <w:rsid w:val="68EE0FB1"/>
    <w:rsid w:val="699C7A30"/>
    <w:rsid w:val="6A2A79CD"/>
    <w:rsid w:val="6B156AD8"/>
    <w:rsid w:val="6BF5137B"/>
    <w:rsid w:val="6D333FB2"/>
    <w:rsid w:val="6DA10BB8"/>
    <w:rsid w:val="6EB810C0"/>
    <w:rsid w:val="70D551FE"/>
    <w:rsid w:val="716A133C"/>
    <w:rsid w:val="722F5B72"/>
    <w:rsid w:val="72445DBC"/>
    <w:rsid w:val="73360F28"/>
    <w:rsid w:val="73E231EF"/>
    <w:rsid w:val="740D6C60"/>
    <w:rsid w:val="744A04CD"/>
    <w:rsid w:val="74C64829"/>
    <w:rsid w:val="74CA0F9A"/>
    <w:rsid w:val="75A157E5"/>
    <w:rsid w:val="75B728C7"/>
    <w:rsid w:val="76176D55"/>
    <w:rsid w:val="76B24152"/>
    <w:rsid w:val="76F265FD"/>
    <w:rsid w:val="7734364B"/>
    <w:rsid w:val="788876D8"/>
    <w:rsid w:val="7B486939"/>
    <w:rsid w:val="7D1F1BC6"/>
    <w:rsid w:val="7D40373A"/>
    <w:rsid w:val="7D456E75"/>
    <w:rsid w:val="7E0C5E9E"/>
    <w:rsid w:val="7ED8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4">
    <w:name w:val="heading 2"/>
    <w:basedOn w:val="1"/>
    <w:next w:val="1"/>
    <w:link w:val="2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5">
    <w:name w:val="heading 4"/>
    <w:basedOn w:val="1"/>
    <w:next w:val="1"/>
    <w:link w:val="29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3">
    <w:name w:val="Default Paragraph Font"/>
    <w:semiHidden/>
    <w:qFormat/>
    <w:uiPriority w:val="99"/>
  </w:style>
  <w:style w:type="table" w:default="1" w:styleId="11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 w:afterLines="0" w:afterAutospacing="0"/>
    </w:pPr>
  </w:style>
  <w:style w:type="paragraph" w:styleId="6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7">
    <w:name w:val="Plain Text"/>
    <w:basedOn w:val="1"/>
    <w:unhideWhenUsed/>
    <w:qFormat/>
    <w:uiPriority w:val="99"/>
    <w:rPr>
      <w:rFonts w:ascii="宋体" w:hAnsi="Courier New"/>
    </w:rPr>
  </w:style>
  <w:style w:type="paragraph" w:styleId="8">
    <w:name w:val="Date"/>
    <w:basedOn w:val="1"/>
    <w:next w:val="1"/>
    <w:link w:val="26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9">
    <w:name w:val="footer"/>
    <w:basedOn w:val="1"/>
    <w:link w:val="24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locked/>
    <w:uiPriority w:val="0"/>
    <w:rPr>
      <w:rFonts w:ascii="iconfont ! important" w:hAnsi="iconfont ! important" w:eastAsia="iconfont ! important" w:cs="iconfont ! important"/>
      <w:b/>
      <w:bCs/>
    </w:rPr>
  </w:style>
  <w:style w:type="character" w:styleId="15">
    <w:name w:val="FollowedHyperlink"/>
    <w:basedOn w:val="13"/>
    <w:semiHidden/>
    <w:unhideWhenUsed/>
    <w:qFormat/>
    <w:uiPriority w:val="99"/>
    <w:rPr>
      <w:color w:val="2590FF"/>
      <w:u w:val="none"/>
    </w:rPr>
  </w:style>
  <w:style w:type="character" w:styleId="16">
    <w:name w:val="HTML Definition"/>
    <w:basedOn w:val="13"/>
    <w:semiHidden/>
    <w:unhideWhenUsed/>
    <w:qFormat/>
    <w:uiPriority w:val="99"/>
    <w:rPr>
      <w:i/>
      <w:iCs/>
    </w:rPr>
  </w:style>
  <w:style w:type="character" w:styleId="17">
    <w:name w:val="Hyperlink"/>
    <w:basedOn w:val="13"/>
    <w:unhideWhenUsed/>
    <w:qFormat/>
    <w:uiPriority w:val="99"/>
    <w:rPr>
      <w:color w:val="0000FF"/>
      <w:u w:val="single"/>
    </w:rPr>
  </w:style>
  <w:style w:type="character" w:styleId="18">
    <w:name w:val="HTML Code"/>
    <w:basedOn w:val="13"/>
    <w:semiHidden/>
    <w:unhideWhenUsed/>
    <w:qFormat/>
    <w:uiPriority w:val="99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9">
    <w:name w:val="HTML Keyboard"/>
    <w:basedOn w:val="13"/>
    <w:semiHidden/>
    <w:unhideWhenUsed/>
    <w:qFormat/>
    <w:uiPriority w:val="99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20">
    <w:name w:val="HTML Sample"/>
    <w:basedOn w:val="13"/>
    <w:semiHidden/>
    <w:unhideWhenUsed/>
    <w:qFormat/>
    <w:uiPriority w:val="99"/>
    <w:rPr>
      <w:rFonts w:hint="default" w:ascii="Consolas" w:hAnsi="Consolas" w:eastAsia="Consolas" w:cs="Consolas"/>
      <w:sz w:val="21"/>
      <w:szCs w:val="21"/>
    </w:rPr>
  </w:style>
  <w:style w:type="character" w:customStyle="1" w:styleId="21">
    <w:name w:val="Heading 2 Char"/>
    <w:basedOn w:val="13"/>
    <w:link w:val="4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2">
    <w:name w:val="Heading 4 Char"/>
    <w:basedOn w:val="13"/>
    <w:link w:val="5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3">
    <w:name w:val="Header Char"/>
    <w:basedOn w:val="13"/>
    <w:link w:val="10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Footer Char"/>
    <w:basedOn w:val="13"/>
    <w:link w:val="9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5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6">
    <w:name w:val="Date Char"/>
    <w:basedOn w:val="13"/>
    <w:link w:val="8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7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8">
    <w:name w:val="标题02"/>
    <w:basedOn w:val="4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9">
    <w:name w:val="标题 4 Char1"/>
    <w:basedOn w:val="13"/>
    <w:link w:val="5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30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31">
    <w:name w:val="hover"/>
    <w:basedOn w:val="13"/>
    <w:qFormat/>
    <w:uiPriority w:val="0"/>
    <w:rPr>
      <w:shd w:val="clear" w:fill="FACE00"/>
    </w:rPr>
  </w:style>
  <w:style w:type="character" w:customStyle="1" w:styleId="32">
    <w:name w:val="hover1"/>
    <w:basedOn w:val="13"/>
    <w:qFormat/>
    <w:uiPriority w:val="0"/>
    <w:rPr>
      <w:shd w:val="clear" w:fill="E62000"/>
    </w:rPr>
  </w:style>
  <w:style w:type="character" w:customStyle="1" w:styleId="33">
    <w:name w:val="hover2"/>
    <w:basedOn w:val="13"/>
    <w:qFormat/>
    <w:uiPriority w:val="0"/>
  </w:style>
  <w:style w:type="character" w:customStyle="1" w:styleId="34">
    <w:name w:val="hover3"/>
    <w:basedOn w:val="13"/>
    <w:qFormat/>
    <w:uiPriority w:val="0"/>
    <w:rPr>
      <w:color w:val="FFFFFF"/>
      <w:shd w:val="clear" w:fill="2590FF"/>
    </w:rPr>
  </w:style>
  <w:style w:type="character" w:customStyle="1" w:styleId="35">
    <w:name w:val="hover4"/>
    <w:basedOn w:val="13"/>
    <w:qFormat/>
    <w:uiPriority w:val="0"/>
    <w:rPr>
      <w:shd w:val="clear" w:fill="70E17B"/>
    </w:rPr>
  </w:style>
  <w:style w:type="character" w:customStyle="1" w:styleId="36">
    <w:name w:val="c5-edui-unclickable"/>
    <w:basedOn w:val="13"/>
    <w:qFormat/>
    <w:uiPriority w:val="0"/>
    <w:rPr>
      <w:color w:val="AAAAAA"/>
    </w:rPr>
  </w:style>
  <w:style w:type="character" w:customStyle="1" w:styleId="37">
    <w:name w:val="c5-edui-clickable"/>
    <w:basedOn w:val="13"/>
    <w:qFormat/>
    <w:uiPriority w:val="0"/>
    <w:rPr>
      <w:color w:val="666666"/>
      <w:u w:val="none"/>
    </w:rPr>
  </w:style>
  <w:style w:type="character" w:customStyle="1" w:styleId="38">
    <w:name w:val="hover5"/>
    <w:basedOn w:val="13"/>
    <w:qFormat/>
    <w:uiPriority w:val="0"/>
    <w:rPr>
      <w:shd w:val="clear" w:fill="E62000"/>
    </w:rPr>
  </w:style>
  <w:style w:type="character" w:customStyle="1" w:styleId="39">
    <w:name w:val="hover6"/>
    <w:basedOn w:val="13"/>
    <w:qFormat/>
    <w:uiPriority w:val="0"/>
    <w:rPr>
      <w:shd w:val="clear" w:fill="70E17B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Sky123.Org</Company>
  <Pages>1</Pages>
  <Words>30</Words>
  <Characters>175</Characters>
  <Lines>0</Lines>
  <Paragraphs>0</Paragraphs>
  <TotalTime>10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2015-07-13T08:06:00Z</dcterms:created>
  <dc:creator>周莎</dc:creator>
  <cp:lastModifiedBy>熊飞</cp:lastModifiedBy>
  <dcterms:modified xsi:type="dcterms:W3CDTF">2024-05-21T02:14:37Z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13DEEA9A06D1426E92D2475F60D9D4B4</vt:lpwstr>
  </property>
</Properties>
</file>