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default" w:ascii="宋体" w:hAnsi="宋体"/>
                <w:b/>
                <w:bCs/>
                <w:sz w:val="52"/>
                <w:szCs w:val="52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贵阳乌当供电局2024年保障性住房房屋租赁（男性三人套房）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七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贵阳乌当供电局2024年保障性住房房屋租赁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（男性三人套房）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：因工作需要，贵阳乌当供电局需向外承租一批员工保障性住房，以解决住房缺口。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：贵阳乌当供电局本部员工保障性住房租赁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以沿山路63号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，距离1公里以内，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租赁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可供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拎包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入住（包括入住前的卫生打扫）的套房一套（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eastAsia="zh-CN" w:bidi="ar"/>
        </w:rPr>
        <w:t>三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间卧室，整套面积大于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120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㎡小于1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80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bidi="ar"/>
        </w:rPr>
        <w:t>㎡）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租赁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满足甲方要求的房屋使用权，并开具相应的房屋租赁发票。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六、项目验收标准:通过甲方现场检查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785D82"/>
    <w:rsid w:val="02B524D4"/>
    <w:rsid w:val="03CA6E2E"/>
    <w:rsid w:val="051549F6"/>
    <w:rsid w:val="0518605C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1C2149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3B35E96"/>
    <w:rsid w:val="466B2BE9"/>
    <w:rsid w:val="467D7301"/>
    <w:rsid w:val="46A83618"/>
    <w:rsid w:val="46F50547"/>
    <w:rsid w:val="48400B70"/>
    <w:rsid w:val="48601071"/>
    <w:rsid w:val="48804E48"/>
    <w:rsid w:val="48996B7E"/>
    <w:rsid w:val="48CD3FB0"/>
    <w:rsid w:val="4AB960D4"/>
    <w:rsid w:val="4BA810A5"/>
    <w:rsid w:val="4C4D4151"/>
    <w:rsid w:val="4CE2191D"/>
    <w:rsid w:val="4D6E5EBA"/>
    <w:rsid w:val="4DB973F3"/>
    <w:rsid w:val="4E4A319A"/>
    <w:rsid w:val="4E4F1A54"/>
    <w:rsid w:val="4FD6251D"/>
    <w:rsid w:val="4FFD15C9"/>
    <w:rsid w:val="4FFF700F"/>
    <w:rsid w:val="50FC3CD2"/>
    <w:rsid w:val="516225BC"/>
    <w:rsid w:val="529654E9"/>
    <w:rsid w:val="535A65D0"/>
    <w:rsid w:val="558D5467"/>
    <w:rsid w:val="55CC2D88"/>
    <w:rsid w:val="55F82478"/>
    <w:rsid w:val="56437DCD"/>
    <w:rsid w:val="56800A2A"/>
    <w:rsid w:val="57000C1F"/>
    <w:rsid w:val="573C080E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73C1AD4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B61280C"/>
    <w:rsid w:val="7D1F1BC6"/>
    <w:rsid w:val="7D40373A"/>
    <w:rsid w:val="7D456E75"/>
    <w:rsid w:val="7E0C5E9E"/>
    <w:rsid w:val="7ED846B6"/>
    <w:rsid w:val="7F11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22E4BB4E1A024BA5AFA942E9F7610184</cp:lastModifiedBy>
  <dcterms:modified xsi:type="dcterms:W3CDTF">2024-08-05T09:27:34Z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47A0B65219F54D48A69EDA4572E8942E</vt:lpwstr>
  </property>
</Properties>
</file>