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jc w:val="left"/>
        <w:textAlignment w:val="auto"/>
        <w:rPr>
          <w:rFonts w:hint="default" w:ascii="黑体" w:eastAsia="宋体"/>
          <w:color w:val="FF0000"/>
          <w:sz w:val="52"/>
          <w:szCs w:val="5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jc w:val="center"/>
        <w:textAlignment w:val="auto"/>
        <w:rPr>
          <w:rFonts w:hint="eastAsia" w:ascii="宋体" w:hAnsi="宋体" w:eastAsia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贵州电网有限责任公司建设分公司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常年法律顾问</w:t>
      </w:r>
      <w:r>
        <w:rPr>
          <w:rFonts w:hint="eastAsia" w:ascii="宋体" w:hAnsi="宋体"/>
          <w:b/>
          <w:bCs/>
          <w:sz w:val="44"/>
          <w:szCs w:val="44"/>
        </w:rPr>
        <w:t>技术</w:t>
      </w: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要求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贵州电网有限责任公司建设分公司2025年常年法律顾问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技术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要求</w:t>
      </w:r>
    </w:p>
    <w:p>
      <w:pPr>
        <w:pStyle w:val="2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一、服务目标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1.为公司提供全面、专业的法律支持，防范法律风险，保障公司合法权益。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2.协助公司建立健全合规管理体系，确保经营活动符合法律法规要求。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3.快速响应公司日常法律咨询需求，高效处理法律纠纷。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二、服务范围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包含但不限于以下服务：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1.就建设分公司日常经营所涉有关法律问题提供法律意见或咨询服务。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2.对建设分公司日常经营中可能出现的法律问题，及时提出预警及提示。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3.及时向建设分公司传递与其经营有关的最新法律信息。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4.应建设分公司要求，草拟、审查、修改日常经营所涉合同及其他有关法律文书。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5.应邀参与建设分公司有关会议、合同谈判。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6.对建设分公司员工进行法律知识培训和辅导。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7.协助建设分公司建立健全内部规章制度。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8.协助建设分公司处理生产经营管理中的纠纷、争议。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9.根据建设分公司的需要向第三方发出律师函。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10.应建设分公司的要求，调查相关单位的工商档案登记资料。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11.应建设分公司的要求，办理重大事项的见证或代为办理公证。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12.建设分公司委托的其它法律事务。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三、服务标准、资质要求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1.专业资质要求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主责律师需拥有八年以上电力企业法律服务经验，法律顾问团队需具备5年执业经验，熟悉公司所在行业的监管政策及典型案例。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2.响应时效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一般法律咨询：收到需求后24小时内书面回复。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紧急事项（如诉讼保全、监管问询）：2小时内初步响应。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合同审查：普通合同48小时内反馈，复杂合同不超过5个工作日。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3.报价表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4.供应商需电话了解甲方相关工作要求，结合要求确认内容，并在响应时同步上传相关凭证、材料。未提交资料或资料提供不全，资料不符，资料造假等供应商，其报价结果不予认可。联系电话：18285860057。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1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2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3CA6E2E"/>
    <w:rsid w:val="051549F6"/>
    <w:rsid w:val="056874EA"/>
    <w:rsid w:val="05FF138C"/>
    <w:rsid w:val="061222BB"/>
    <w:rsid w:val="06911F79"/>
    <w:rsid w:val="071C0C9F"/>
    <w:rsid w:val="07227327"/>
    <w:rsid w:val="08904CC8"/>
    <w:rsid w:val="091F2797"/>
    <w:rsid w:val="092A3FDB"/>
    <w:rsid w:val="093F1EEA"/>
    <w:rsid w:val="09E46497"/>
    <w:rsid w:val="0BA03EC3"/>
    <w:rsid w:val="0BA80E62"/>
    <w:rsid w:val="0BDC0057"/>
    <w:rsid w:val="0C107DE7"/>
    <w:rsid w:val="0C564CAE"/>
    <w:rsid w:val="0D03112D"/>
    <w:rsid w:val="0D6B4035"/>
    <w:rsid w:val="0D9C6420"/>
    <w:rsid w:val="0F824E23"/>
    <w:rsid w:val="10613C6D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7B52555"/>
    <w:rsid w:val="17E1093D"/>
    <w:rsid w:val="188B4B5A"/>
    <w:rsid w:val="18BB3E61"/>
    <w:rsid w:val="193E689A"/>
    <w:rsid w:val="199C4212"/>
    <w:rsid w:val="19AD3D96"/>
    <w:rsid w:val="19CF4081"/>
    <w:rsid w:val="1A79352E"/>
    <w:rsid w:val="1A8C33D2"/>
    <w:rsid w:val="1AB40A7C"/>
    <w:rsid w:val="1B7B1D8E"/>
    <w:rsid w:val="1BFD04F9"/>
    <w:rsid w:val="1C913B6C"/>
    <w:rsid w:val="1D2F2109"/>
    <w:rsid w:val="1DEE45E2"/>
    <w:rsid w:val="1E416C89"/>
    <w:rsid w:val="1F680C7D"/>
    <w:rsid w:val="200E037A"/>
    <w:rsid w:val="20AC7F31"/>
    <w:rsid w:val="21087E8E"/>
    <w:rsid w:val="21C31054"/>
    <w:rsid w:val="21F46258"/>
    <w:rsid w:val="224B5CCF"/>
    <w:rsid w:val="225D5D57"/>
    <w:rsid w:val="22B85B41"/>
    <w:rsid w:val="22CD4BD8"/>
    <w:rsid w:val="22EB3D38"/>
    <w:rsid w:val="23131863"/>
    <w:rsid w:val="23855B43"/>
    <w:rsid w:val="238A1DB3"/>
    <w:rsid w:val="23BD17E3"/>
    <w:rsid w:val="24A46895"/>
    <w:rsid w:val="254B0060"/>
    <w:rsid w:val="26A34EFF"/>
    <w:rsid w:val="26AA1A7C"/>
    <w:rsid w:val="26F9076F"/>
    <w:rsid w:val="27A21C76"/>
    <w:rsid w:val="28FA23E3"/>
    <w:rsid w:val="293A1A3C"/>
    <w:rsid w:val="2A151E03"/>
    <w:rsid w:val="2AE567C9"/>
    <w:rsid w:val="2B75556B"/>
    <w:rsid w:val="2BAB6553"/>
    <w:rsid w:val="2BB65542"/>
    <w:rsid w:val="2BE55F83"/>
    <w:rsid w:val="2C786BEA"/>
    <w:rsid w:val="2CBE5ABA"/>
    <w:rsid w:val="2D0210C8"/>
    <w:rsid w:val="2D152598"/>
    <w:rsid w:val="2D382F2D"/>
    <w:rsid w:val="2D391C0B"/>
    <w:rsid w:val="2DA404A0"/>
    <w:rsid w:val="2E836835"/>
    <w:rsid w:val="2F1A5173"/>
    <w:rsid w:val="2F4E083A"/>
    <w:rsid w:val="2F8D4788"/>
    <w:rsid w:val="309E61FE"/>
    <w:rsid w:val="30A92F6D"/>
    <w:rsid w:val="315D40CA"/>
    <w:rsid w:val="31AF55A4"/>
    <w:rsid w:val="31CC1D35"/>
    <w:rsid w:val="326441EE"/>
    <w:rsid w:val="334E64C1"/>
    <w:rsid w:val="34692F68"/>
    <w:rsid w:val="34906F65"/>
    <w:rsid w:val="357C4F4F"/>
    <w:rsid w:val="358405FC"/>
    <w:rsid w:val="35D60C36"/>
    <w:rsid w:val="3799691B"/>
    <w:rsid w:val="380333D6"/>
    <w:rsid w:val="389A0351"/>
    <w:rsid w:val="38E95715"/>
    <w:rsid w:val="38F26F04"/>
    <w:rsid w:val="390632B8"/>
    <w:rsid w:val="39263E5A"/>
    <w:rsid w:val="396A1829"/>
    <w:rsid w:val="3A4E1B28"/>
    <w:rsid w:val="3AFE0B89"/>
    <w:rsid w:val="3B7B1805"/>
    <w:rsid w:val="3BD12521"/>
    <w:rsid w:val="3C184D03"/>
    <w:rsid w:val="3CEB3A97"/>
    <w:rsid w:val="3CEB7F75"/>
    <w:rsid w:val="3DB77A49"/>
    <w:rsid w:val="3E8F7AA2"/>
    <w:rsid w:val="3EDD0C32"/>
    <w:rsid w:val="3F301D4D"/>
    <w:rsid w:val="40E14D98"/>
    <w:rsid w:val="41374CEB"/>
    <w:rsid w:val="41F90668"/>
    <w:rsid w:val="420D3ABB"/>
    <w:rsid w:val="439453E2"/>
    <w:rsid w:val="43C056A5"/>
    <w:rsid w:val="43DE09D2"/>
    <w:rsid w:val="466B2BE9"/>
    <w:rsid w:val="467D7301"/>
    <w:rsid w:val="46A83618"/>
    <w:rsid w:val="47606452"/>
    <w:rsid w:val="481A344B"/>
    <w:rsid w:val="48400B70"/>
    <w:rsid w:val="48601071"/>
    <w:rsid w:val="48804E48"/>
    <w:rsid w:val="48996B7E"/>
    <w:rsid w:val="48BD4712"/>
    <w:rsid w:val="48CD3FB0"/>
    <w:rsid w:val="49AE1470"/>
    <w:rsid w:val="4A140D12"/>
    <w:rsid w:val="4A246FC5"/>
    <w:rsid w:val="4C4D4151"/>
    <w:rsid w:val="4CE2191D"/>
    <w:rsid w:val="4D6E5EBA"/>
    <w:rsid w:val="4DB973F3"/>
    <w:rsid w:val="4E1622A9"/>
    <w:rsid w:val="4E4F1A54"/>
    <w:rsid w:val="4FD6251D"/>
    <w:rsid w:val="4FFD15C9"/>
    <w:rsid w:val="4FFF700F"/>
    <w:rsid w:val="50FC3CD2"/>
    <w:rsid w:val="516225BC"/>
    <w:rsid w:val="535A65D0"/>
    <w:rsid w:val="53774CFF"/>
    <w:rsid w:val="53DC37FA"/>
    <w:rsid w:val="54021060"/>
    <w:rsid w:val="558D5467"/>
    <w:rsid w:val="55CC2D88"/>
    <w:rsid w:val="55F82478"/>
    <w:rsid w:val="56126841"/>
    <w:rsid w:val="56437DCD"/>
    <w:rsid w:val="56800A2A"/>
    <w:rsid w:val="56C13409"/>
    <w:rsid w:val="57000C1F"/>
    <w:rsid w:val="574C6B31"/>
    <w:rsid w:val="579C07FF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6A3F64"/>
    <w:rsid w:val="5CC20F61"/>
    <w:rsid w:val="5CD34356"/>
    <w:rsid w:val="5D457B6B"/>
    <w:rsid w:val="5D545BA9"/>
    <w:rsid w:val="5F0A307C"/>
    <w:rsid w:val="5FE53CE4"/>
    <w:rsid w:val="6002440C"/>
    <w:rsid w:val="619E0D44"/>
    <w:rsid w:val="62047183"/>
    <w:rsid w:val="62DB04BF"/>
    <w:rsid w:val="63626E30"/>
    <w:rsid w:val="63F645A3"/>
    <w:rsid w:val="642B3664"/>
    <w:rsid w:val="64307DBF"/>
    <w:rsid w:val="64720CA0"/>
    <w:rsid w:val="64BA09D0"/>
    <w:rsid w:val="65026BA0"/>
    <w:rsid w:val="657B43A2"/>
    <w:rsid w:val="65854FFD"/>
    <w:rsid w:val="65C22480"/>
    <w:rsid w:val="66D5442C"/>
    <w:rsid w:val="66E96633"/>
    <w:rsid w:val="670016B2"/>
    <w:rsid w:val="671448F8"/>
    <w:rsid w:val="674E1E9C"/>
    <w:rsid w:val="67C25F5F"/>
    <w:rsid w:val="6845219F"/>
    <w:rsid w:val="689457A1"/>
    <w:rsid w:val="68EE0FB1"/>
    <w:rsid w:val="699C7A30"/>
    <w:rsid w:val="69BC1EEB"/>
    <w:rsid w:val="6A131496"/>
    <w:rsid w:val="6A2A79CD"/>
    <w:rsid w:val="6A401060"/>
    <w:rsid w:val="6B156AD8"/>
    <w:rsid w:val="6BD812C7"/>
    <w:rsid w:val="6BF5137B"/>
    <w:rsid w:val="6C387681"/>
    <w:rsid w:val="6CBB78D5"/>
    <w:rsid w:val="6D333FB2"/>
    <w:rsid w:val="6D383F37"/>
    <w:rsid w:val="6DA10BB8"/>
    <w:rsid w:val="6EB810C0"/>
    <w:rsid w:val="6F813B0D"/>
    <w:rsid w:val="6FAD598B"/>
    <w:rsid w:val="70C426AE"/>
    <w:rsid w:val="70D551FE"/>
    <w:rsid w:val="716A133C"/>
    <w:rsid w:val="71FC3D99"/>
    <w:rsid w:val="722F5B72"/>
    <w:rsid w:val="72445DBC"/>
    <w:rsid w:val="73360F28"/>
    <w:rsid w:val="73E231EF"/>
    <w:rsid w:val="744A04CD"/>
    <w:rsid w:val="74C64829"/>
    <w:rsid w:val="74CA0F9A"/>
    <w:rsid w:val="752F0ACE"/>
    <w:rsid w:val="75A157E5"/>
    <w:rsid w:val="75B728C7"/>
    <w:rsid w:val="76176D55"/>
    <w:rsid w:val="76B24152"/>
    <w:rsid w:val="76F265FD"/>
    <w:rsid w:val="7734364B"/>
    <w:rsid w:val="788876D8"/>
    <w:rsid w:val="79DE3700"/>
    <w:rsid w:val="7B302432"/>
    <w:rsid w:val="7B486939"/>
    <w:rsid w:val="7C17464F"/>
    <w:rsid w:val="7CFC0B29"/>
    <w:rsid w:val="7D1F1BC6"/>
    <w:rsid w:val="7D456E75"/>
    <w:rsid w:val="7E0C5E9E"/>
    <w:rsid w:val="7ED846B6"/>
    <w:rsid w:val="7F56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15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3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ableOfAuthoring"/>
    <w:basedOn w:val="1"/>
    <w:next w:val="1"/>
    <w:qFormat/>
    <w:uiPriority w:val="99"/>
    <w:pPr>
      <w:ind w:left="420" w:leftChars="20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0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18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7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000FF"/>
      <w:u w:val="single"/>
    </w:rPr>
  </w:style>
  <w:style w:type="character" w:customStyle="1" w:styleId="15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6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7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9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0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1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2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3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4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3</Pages>
  <Words>725</Words>
  <Characters>765</Characters>
  <Lines>0</Lines>
  <Paragraphs>0</Paragraphs>
  <TotalTime>54</TotalTime>
  <ScaleCrop>false</ScaleCrop>
  <LinksUpToDate>false</LinksUpToDate>
  <CharactersWithSpaces>772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顾斌</cp:lastModifiedBy>
  <cp:lastPrinted>2024-11-22T02:38:00Z</cp:lastPrinted>
  <dcterms:modified xsi:type="dcterms:W3CDTF">2025-02-27T06:44:28Z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F6B9F1D19E3E4450AD6F2054D6816724_13</vt:lpwstr>
  </property>
  <property fmtid="{D5CDD505-2E9C-101B-9397-08002B2CF9AE}" pid="4" name="KSOTemplateDocerSaveRecord">
    <vt:lpwstr>eyJoZGlkIjoiZTFkM2QyMzI0YjQzYmRhNGQ5NDkwZjFhYWFhODg5YTAiLCJ1c2VySWQiOiI2MDQ5MTU4NTIifQ==</vt:lpwstr>
  </property>
</Properties>
</file>